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47E" w:rsidRDefault="00E71093">
      <w:pPr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Ema Vojska  7.b</w:t>
      </w:r>
    </w:p>
    <w:p w:rsidR="0043547E" w:rsidRDefault="00E71093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MOJ ŠPORTNI DAN </w:t>
      </w:r>
    </w:p>
    <w:p w:rsidR="0043547E" w:rsidRDefault="00E71093">
      <w:pPr>
        <w:rPr>
          <w:sz w:val="30"/>
          <w:szCs w:val="30"/>
        </w:rPr>
      </w:pPr>
      <w:r>
        <w:rPr>
          <w:sz w:val="30"/>
          <w:szCs w:val="30"/>
        </w:rPr>
        <w:t>V sredo 8.4. sem se z družino odpravila na športni dan. Na pohod smo se odpravili ob 8:00, nazaj pa smo se vrnili nekaj čez</w:t>
      </w:r>
      <w:r>
        <w:rPr>
          <w:sz w:val="30"/>
          <w:szCs w:val="30"/>
        </w:rPr>
        <w:t xml:space="preserve"> 10:00. Šli smo na Šebreljenski vrh.                  </w:t>
      </w:r>
    </w:p>
    <w:p w:rsidR="0043547E" w:rsidRDefault="00E71093">
      <w:r>
        <w:rPr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53166" cy="1541550"/>
            <wp:effectExtent l="8158" t="10892" r="12392" b="12392"/>
            <wp:wrapSquare wrapText="bothSides"/>
            <wp:docPr id="1" name="Picture 18" descr="E:\DCIM\100CANON\IMG_19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2053166" cy="15415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sz w:val="30"/>
          <w:szCs w:val="30"/>
        </w:rPr>
        <w:t>Ta kapela je približno na polovici poti do tja.</w:t>
      </w:r>
      <w:r>
        <w:rPr>
          <w:sz w:val="30"/>
          <w:szCs w:val="30"/>
        </w:rPr>
        <w:br/>
      </w:r>
    </w:p>
    <w:p w:rsidR="0043547E" w:rsidRDefault="0043547E">
      <w:pPr>
        <w:rPr>
          <w:sz w:val="30"/>
          <w:szCs w:val="30"/>
        </w:rPr>
      </w:pPr>
    </w:p>
    <w:p w:rsidR="0043547E" w:rsidRDefault="0043547E">
      <w:pPr>
        <w:rPr>
          <w:sz w:val="30"/>
          <w:szCs w:val="30"/>
        </w:rPr>
      </w:pPr>
    </w:p>
    <w:p w:rsidR="0043547E" w:rsidRDefault="0043547E">
      <w:pPr>
        <w:rPr>
          <w:sz w:val="30"/>
          <w:szCs w:val="30"/>
        </w:rPr>
      </w:pPr>
    </w:p>
    <w:p w:rsidR="0043547E" w:rsidRDefault="0043547E">
      <w:pPr>
        <w:rPr>
          <w:sz w:val="30"/>
          <w:szCs w:val="30"/>
        </w:rPr>
      </w:pPr>
    </w:p>
    <w:p w:rsidR="0043547E" w:rsidRDefault="00E71093">
      <w:pPr>
        <w:rPr>
          <w:sz w:val="30"/>
          <w:szCs w:val="30"/>
        </w:rPr>
      </w:pPr>
      <w:r>
        <w:rPr>
          <w:sz w:val="30"/>
          <w:szCs w:val="30"/>
        </w:rPr>
        <w:t>Od tam se je videl tak razgled:</w:t>
      </w:r>
    </w:p>
    <w:p w:rsidR="0043547E" w:rsidRDefault="00E71093">
      <w:r>
        <w:rPr>
          <w:noProof/>
          <w:sz w:val="40"/>
          <w:szCs w:val="40"/>
        </w:rPr>
        <w:drawing>
          <wp:inline distT="0" distB="0" distL="0" distR="0">
            <wp:extent cx="1991956" cy="1495428"/>
            <wp:effectExtent l="0" t="0" r="8294" b="9522"/>
            <wp:docPr id="2" name="Picture 5" descr="E:\DCIM\100CANON\IMG_19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1956" cy="14954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>
            <wp:extent cx="2057811" cy="1544869"/>
            <wp:effectExtent l="0" t="0" r="0" b="0"/>
            <wp:docPr id="3" name="Picture 13" descr="E:\DCIM\100CANON\IMG_19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811" cy="154486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3547E" w:rsidRDefault="00E71093">
      <w:pPr>
        <w:rPr>
          <w:sz w:val="30"/>
          <w:szCs w:val="30"/>
        </w:rPr>
      </w:pPr>
      <w:r>
        <w:rPr>
          <w:sz w:val="30"/>
          <w:szCs w:val="30"/>
        </w:rPr>
        <w:t>Videla sem tudi nekaj različnih rož.</w:t>
      </w:r>
    </w:p>
    <w:p w:rsidR="0043547E" w:rsidRDefault="00E71093">
      <w:r>
        <w:rPr>
          <w:noProof/>
          <w:sz w:val="30"/>
          <w:szCs w:val="30"/>
        </w:rPr>
        <w:drawing>
          <wp:inline distT="0" distB="0" distL="0" distR="0">
            <wp:extent cx="1820917" cy="1367018"/>
            <wp:effectExtent l="0" t="0" r="7883" b="4582"/>
            <wp:docPr id="4" name="Picture 9" descr="E:\DCIM\100CANON\IMG_19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0917" cy="13670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1780976" cy="1337035"/>
            <wp:effectExtent l="0" t="0" r="0" b="0"/>
            <wp:docPr id="5" name="Picture 10" descr="E:\DCIM\100CANON\IMG_19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0976" cy="13370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3547E" w:rsidRDefault="00E71093">
      <w:r>
        <w:rPr>
          <w:noProof/>
          <w:sz w:val="30"/>
          <w:szCs w:val="30"/>
        </w:rPr>
        <w:lastRenderedPageBreak/>
        <w:drawing>
          <wp:inline distT="0" distB="0" distL="0" distR="0">
            <wp:extent cx="2312801" cy="1736299"/>
            <wp:effectExtent l="0" t="0" r="0" b="0"/>
            <wp:docPr id="6" name="Picture 12" descr="E:\DCIM\100CANON\IMG_19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2801" cy="17362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30"/>
        </w:rPr>
        <w:t>Čisto na vrhu je klopca.</w:t>
      </w:r>
    </w:p>
    <w:p w:rsidR="0043547E" w:rsidRDefault="00E71093">
      <w:r>
        <w:rPr>
          <w:sz w:val="28"/>
          <w:szCs w:val="30"/>
        </w:rPr>
        <w:t xml:space="preserve">                                              </w:t>
      </w:r>
      <w:r>
        <w:rPr>
          <w:sz w:val="28"/>
          <w:szCs w:val="30"/>
        </w:rPr>
        <w:t xml:space="preserve">                            </w:t>
      </w:r>
    </w:p>
    <w:p w:rsidR="0043547E" w:rsidRDefault="00E71093">
      <w:r>
        <w:rPr>
          <w:noProof/>
          <w:sz w:val="30"/>
          <w:szCs w:val="30"/>
        </w:rPr>
        <w:drawing>
          <wp:inline distT="0" distB="0" distL="0" distR="0">
            <wp:extent cx="2062026" cy="1548033"/>
            <wp:effectExtent l="0" t="0" r="0" b="0"/>
            <wp:docPr id="7" name="Picture 15" descr="E:\DCIM\100CANON\IMG_19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2026" cy="154803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30"/>
        </w:rPr>
        <w:t>Šli smo tudi mimo lovske koče.</w:t>
      </w:r>
    </w:p>
    <w:p w:rsidR="0043547E" w:rsidRDefault="00E71093">
      <w:r>
        <w:rPr>
          <w:noProof/>
        </w:rPr>
        <w:drawing>
          <wp:inline distT="0" distB="0" distL="0" distR="0">
            <wp:extent cx="66678" cy="57150"/>
            <wp:effectExtent l="4764" t="14286" r="14286" b="14286"/>
            <wp:docPr id="8" name="Picture 16" descr="Description: E:\DCIM\100CANON\IMG_19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 rot="5400013" flipH="1">
                      <a:off x="0" y="0"/>
                      <a:ext cx="66678" cy="571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9" name="Picture 9" descr="C:\Users\rudikolumb\AppData\Local\Microsoft\Windows\Temporary Internet Files\Content.IE5\YWPDM5VR\Screenshot_2020-04-08-12-00-50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3547E" w:rsidRDefault="00E71093">
      <w:r>
        <w:t>(čas ni pravi , malo ga morate še prišteti ker  se je v mes ustavljal. Pisati bi moralo 2:15.)</w:t>
      </w:r>
    </w:p>
    <w:sectPr w:rsidR="0043547E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1093" w:rsidRDefault="00E71093">
      <w:pPr>
        <w:spacing w:after="0" w:line="240" w:lineRule="auto"/>
      </w:pPr>
      <w:r>
        <w:separator/>
      </w:r>
    </w:p>
  </w:endnote>
  <w:endnote w:type="continuationSeparator" w:id="0">
    <w:p w:rsidR="00E71093" w:rsidRDefault="00E71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1093" w:rsidRDefault="00E7109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E71093" w:rsidRDefault="00E710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3547E"/>
    <w:rsid w:val="0043547E"/>
    <w:rsid w:val="008E40B2"/>
    <w:rsid w:val="00E71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pPr>
      <w:suppressAutoHyphens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Privzetapisavaodstavk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pPr>
      <w:suppressAutoHyphens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Privzetapisavaodstavk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KOLUMB</dc:creator>
  <cp:lastModifiedBy>Mihela</cp:lastModifiedBy>
  <cp:revision>2</cp:revision>
  <dcterms:created xsi:type="dcterms:W3CDTF">2020-04-14T15:06:00Z</dcterms:created>
  <dcterms:modified xsi:type="dcterms:W3CDTF">2020-04-14T15:06:00Z</dcterms:modified>
</cp:coreProperties>
</file>